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CCB2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780B5E9" w14:textId="77777777" w:rsidR="00F90453" w:rsidRDefault="00FA2A4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6D2D54A2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CF7F0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2D8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4A74DEAA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14C59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359" w14:textId="77777777" w:rsidR="00222867" w:rsidRPr="00D635C4" w:rsidRDefault="00FD33B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</w:t>
            </w:r>
            <w:r w:rsidR="00B53C37">
              <w:rPr>
                <w:rFonts w:hint="cs"/>
                <w:rtl/>
              </w:rPr>
              <w:t xml:space="preserve"> ומחשוב</w:t>
            </w:r>
          </w:p>
        </w:tc>
      </w:tr>
      <w:tr w:rsidR="007548B0" w14:paraId="45A323BD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8EF7BA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E62DF9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E62DF9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77E" w14:textId="7A71D296" w:rsidR="00222867" w:rsidRDefault="006D4928" w:rsidP="008F28FD">
            <w:r>
              <w:rPr>
                <w:rFonts w:hint="cs"/>
                <w:rtl/>
              </w:rPr>
              <w:t>17/09/202</w:t>
            </w:r>
            <w:r w:rsidR="00832A1E">
              <w:rPr>
                <w:rFonts w:hint="cs"/>
                <w:rtl/>
              </w:rPr>
              <w:t>5</w:t>
            </w:r>
          </w:p>
        </w:tc>
      </w:tr>
    </w:tbl>
    <w:p w14:paraId="1E9EDA06" w14:textId="77777777" w:rsidR="00332AFB" w:rsidRDefault="00FA2A43" w:rsidP="00222867">
      <w:pPr>
        <w:rPr>
          <w:rtl/>
        </w:rPr>
      </w:pPr>
    </w:p>
    <w:p w14:paraId="4F1ED792" w14:textId="77777777" w:rsidR="00222867" w:rsidRDefault="00FA2A43" w:rsidP="00222867">
      <w:pPr>
        <w:rPr>
          <w:rtl/>
        </w:rPr>
      </w:pPr>
    </w:p>
    <w:p w14:paraId="6D40C923" w14:textId="77777777" w:rsidR="00222867" w:rsidRDefault="00FA2A43" w:rsidP="00222867">
      <w:pPr>
        <w:rPr>
          <w:rtl/>
        </w:rPr>
      </w:pPr>
    </w:p>
    <w:p w14:paraId="69714065" w14:textId="77777777" w:rsidR="00222867" w:rsidRDefault="00FA2A43" w:rsidP="00222867">
      <w:pPr>
        <w:rPr>
          <w:rtl/>
        </w:rPr>
      </w:pPr>
    </w:p>
    <w:p w14:paraId="38C0461F" w14:textId="77777777" w:rsidR="00222867" w:rsidRDefault="00FA2A43" w:rsidP="00222867">
      <w:pPr>
        <w:rPr>
          <w:rtl/>
        </w:rPr>
      </w:pPr>
    </w:p>
    <w:p w14:paraId="434EEE86" w14:textId="77777777" w:rsidR="00222867" w:rsidRDefault="00FA2A43" w:rsidP="00222867">
      <w:pPr>
        <w:rPr>
          <w:rtl/>
        </w:rPr>
      </w:pPr>
    </w:p>
    <w:p w14:paraId="46216DA9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B78C437" w14:textId="77777777" w:rsidR="00222867" w:rsidRDefault="00FA2A4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330C20F6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35952EF" w14:textId="77777777" w:rsidR="00222867" w:rsidRPr="00AF57E9" w:rsidRDefault="00FA2A4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83992C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CF854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62AA079B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15BF4" w14:textId="77777777" w:rsidR="00FD33B7" w:rsidRPr="00C50481" w:rsidRDefault="00FD33B7" w:rsidP="00FD33B7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במשרד הבריאות נעשה שימוש במערכות מידע לניהול תהליכים ובקרה בתחומי בריאות הנפש וגמילה מסמים.</w:t>
            </w:r>
          </w:p>
          <w:p w14:paraId="2BF149D4" w14:textId="77777777" w:rsidR="00B53C37" w:rsidRPr="00FD33B7" w:rsidRDefault="00FD33B7" w:rsidP="00C635FC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המשרד מבקש להאריך התקשרות לצורך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קבלת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שירותי תחזוקה שנתית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עבור 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מערכות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אלו הכוללת תחזוקת המערכות, טיפול ושדרוגי תוכנה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וכן שירותי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ביצוע הסבת נתוני</w:t>
            </w:r>
            <w:r w:rsidR="004555D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המערכות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לצורך העברתם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במהלך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635FC">
              <w:rPr>
                <w:rFonts w:asciiTheme="minorBidi" w:hAnsiTheme="minorBidi" w:cstheme="minorBidi" w:hint="cs"/>
                <w:sz w:val="22"/>
                <w:szCs w:val="22"/>
                <w:rtl/>
              </w:rPr>
              <w:t>השנים הקרובות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למערכות חדשות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>ומתקדמות יותר.</w:t>
            </w:r>
          </w:p>
        </w:tc>
      </w:tr>
    </w:tbl>
    <w:p w14:paraId="2FF2AAFD" w14:textId="77777777" w:rsidR="00222867" w:rsidRPr="00AF57E9" w:rsidRDefault="00FA2A4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B96720C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5A1EA70" w14:textId="77777777" w:rsidR="00222867" w:rsidRPr="00AF57E9" w:rsidRDefault="00FA2A4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FAB876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2757307" w14:textId="77777777" w:rsidR="00222867" w:rsidRPr="00AF57E9" w:rsidRDefault="00FA2A4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F4FC9C8" w14:textId="77777777" w:rsidTr="00222867">
        <w:tc>
          <w:tcPr>
            <w:tcW w:w="3085" w:type="dxa"/>
            <w:hideMark/>
          </w:tcPr>
          <w:p w14:paraId="6ECA7E6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9600B5C" w14:textId="77777777" w:rsidR="00222867" w:rsidRPr="00AF57E9" w:rsidRDefault="00174324" w:rsidP="0017432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24A0C661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6E737AD" w14:textId="77777777" w:rsidR="00222867" w:rsidRPr="00AF57E9" w:rsidRDefault="00FA2A4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2FCC0A5" w14:textId="77777777" w:rsidR="00222867" w:rsidRPr="00AF57E9" w:rsidRDefault="00FA2A4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313A1B3D" w14:textId="77777777" w:rsidTr="00222867">
        <w:tc>
          <w:tcPr>
            <w:tcW w:w="2698" w:type="dxa"/>
            <w:shd w:val="clear" w:color="auto" w:fill="E6E6E6"/>
            <w:hideMark/>
          </w:tcPr>
          <w:p w14:paraId="55773C4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A4F59EF" w14:textId="77777777" w:rsidR="00222867" w:rsidRPr="00AF57E9" w:rsidRDefault="00FD33B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האגודה לבריאות הציבור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ע"ר</w:t>
            </w:r>
            <w:proofErr w:type="spellEnd"/>
          </w:p>
        </w:tc>
      </w:tr>
      <w:tr w:rsidR="007548B0" w14:paraId="68010646" w14:textId="77777777" w:rsidTr="00222867">
        <w:tc>
          <w:tcPr>
            <w:tcW w:w="2698" w:type="dxa"/>
            <w:shd w:val="clear" w:color="auto" w:fill="E6E6E6"/>
            <w:hideMark/>
          </w:tcPr>
          <w:p w14:paraId="1D33BED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52D031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ADD548B" w14:textId="77777777" w:rsidR="00222867" w:rsidRPr="00AF57E9" w:rsidRDefault="00FD33B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מס' עמותה: </w:t>
            </w:r>
            <w:r w:rsidRPr="00DA14C7">
              <w:rPr>
                <w:rFonts w:ascii="Arial" w:hAnsi="Arial"/>
                <w:b/>
                <w:sz w:val="22"/>
                <w:szCs w:val="22"/>
                <w:rtl/>
              </w:rPr>
              <w:t>580016103</w:t>
            </w:r>
          </w:p>
        </w:tc>
      </w:tr>
      <w:tr w:rsidR="007548B0" w14:paraId="50E053F0" w14:textId="77777777" w:rsidTr="00222867">
        <w:tc>
          <w:tcPr>
            <w:tcW w:w="2698" w:type="dxa"/>
            <w:shd w:val="clear" w:color="auto" w:fill="E6E6E6"/>
            <w:hideMark/>
          </w:tcPr>
          <w:p w14:paraId="0A5AAAF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35D58B0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3F20300E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4990A9AD" w14:textId="77777777" w:rsidTr="00222867">
        <w:tc>
          <w:tcPr>
            <w:tcW w:w="2698" w:type="dxa"/>
            <w:shd w:val="clear" w:color="auto" w:fill="E6E6E6"/>
            <w:hideMark/>
          </w:tcPr>
          <w:p w14:paraId="490109A2" w14:textId="77777777" w:rsidR="00222867" w:rsidRPr="00E62DF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47DB77D3" w14:textId="77777777" w:rsidR="00222867" w:rsidRPr="00E62DF9" w:rsidRDefault="00D9225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57,000 </w:t>
            </w:r>
            <w:r w:rsidR="001834E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14:paraId="7B08227F" w14:textId="77777777" w:rsidTr="00222867">
        <w:tc>
          <w:tcPr>
            <w:tcW w:w="2698" w:type="dxa"/>
            <w:shd w:val="clear" w:color="auto" w:fill="E6E6E6"/>
            <w:hideMark/>
          </w:tcPr>
          <w:p w14:paraId="4DCA2B63" w14:textId="77777777" w:rsidR="00222867" w:rsidRPr="00E62DF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FEF5120" w14:textId="0BCD830C" w:rsidR="00222867" w:rsidRPr="00E62DF9" w:rsidRDefault="00FA2A43" w:rsidP="00C635F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15/02/2026-14/02/2027</w:t>
            </w:r>
          </w:p>
        </w:tc>
      </w:tr>
    </w:tbl>
    <w:p w14:paraId="0220553B" w14:textId="77777777" w:rsidR="00222867" w:rsidRPr="00AF57E9" w:rsidRDefault="00FA2A4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D726BE9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19A29B52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E2D62D2" w14:textId="77777777" w:rsidR="00222867" w:rsidRPr="00AF57E9" w:rsidRDefault="00FA2A4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E34D772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C3A235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D6B261C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2A1E80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84EFEBA" w14:textId="77777777" w:rsidR="00222867" w:rsidRPr="00AF57E9" w:rsidRDefault="00FA2A4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2F6D3F5C" w14:textId="77777777" w:rsidTr="00FD33B7">
        <w:trPr>
          <w:trHeight w:val="1325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F0986" w14:textId="77777777" w:rsidR="00572407" w:rsidRPr="00DA25E2" w:rsidRDefault="00FD33B7" w:rsidP="00DA25E2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האגודה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לבריאות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הציבור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</w:t>
            </w:r>
            <w:proofErr w:type="spellStart"/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ע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ר</w:t>
            </w:r>
            <w:proofErr w:type="spellEnd"/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),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אפיינה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ופיתחה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המתוארות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לעיל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על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למיטב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ידיעת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מ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בעלת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זכויות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היוצרים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והקניין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הרוחני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;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בהתאם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לכך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האגודה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לבריאות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הציבור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בגדר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ספק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" –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שכן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היא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היחידה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המסוגלת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לתחזק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לתמוך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ולשדרג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אלו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</w:tr>
    </w:tbl>
    <w:p w14:paraId="0D24728F" w14:textId="77777777" w:rsidR="00222867" w:rsidRPr="00AF57E9" w:rsidRDefault="00FA2A4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4A4B8C06" w14:textId="77777777"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F47A53C" w14:textId="77777777"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A9ACD96" w14:textId="77777777" w:rsidR="0045166C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FCD9E59" w14:textId="77777777"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45166C" w14:paraId="346D11A0" w14:textId="77777777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8A3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2C3E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מנהלת מחלקת שירותים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פינניסים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16FE" w14:textId="77777777" w:rsidR="0045166C" w:rsidRPr="005441A3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06BB9F84" wp14:editId="66E3343D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66C" w14:paraId="641FDC00" w14:textId="77777777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49EAA2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BB3BF1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EF76664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547C564" w14:textId="77777777" w:rsidR="0045166C" w:rsidRDefault="0045166C" w:rsidP="0045166C">
      <w:pPr>
        <w:rPr>
          <w:rtl/>
        </w:rPr>
      </w:pPr>
    </w:p>
    <w:p w14:paraId="1D6C5B8E" w14:textId="77777777" w:rsidR="0045166C" w:rsidRPr="00572407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61012256" w14:textId="77777777" w:rsidR="0045166C" w:rsidRDefault="0045166C" w:rsidP="0045166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45166C" w:rsidRPr="00AF57E9" w14:paraId="6ACA8950" w14:textId="77777777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F96" w14:textId="77777777" w:rsidR="0045166C" w:rsidRPr="0053500C" w:rsidRDefault="0045166C" w:rsidP="00534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4803" w14:textId="77777777" w:rsidR="0045166C" w:rsidRPr="0053500C" w:rsidRDefault="0045166C" w:rsidP="00534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F9C" w14:textId="489CDEA4" w:rsidR="0045166C" w:rsidRPr="00AF57E9" w:rsidRDefault="00980087" w:rsidP="00534C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  <w:lang w:eastAsia="he-IL"/>
              </w:rPr>
              <w:drawing>
                <wp:inline distT="0" distB="0" distL="0" distR="0" wp14:anchorId="4516113F" wp14:editId="2F88E270">
                  <wp:extent cx="1943099" cy="4953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תמונה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088" cy="496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66C" w:rsidRPr="00AF57E9" w14:paraId="71E222A2" w14:textId="77777777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702B380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AD3601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FD8B9F" w14:textId="77777777"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B5792D2" w14:textId="77777777" w:rsidR="0045166C" w:rsidRPr="00817FBA" w:rsidRDefault="0045166C" w:rsidP="0045166C"/>
    <w:p w14:paraId="39A84068" w14:textId="77777777" w:rsidR="00572407" w:rsidRPr="00817FBA" w:rsidRDefault="00572407" w:rsidP="0045166C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B5F2F" w14:textId="77777777" w:rsidR="005D1C61" w:rsidRDefault="005D1C61">
      <w:r>
        <w:separator/>
      </w:r>
    </w:p>
  </w:endnote>
  <w:endnote w:type="continuationSeparator" w:id="0">
    <w:p w14:paraId="14B434CC" w14:textId="77777777" w:rsidR="005D1C61" w:rsidRDefault="005D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DE8F591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31FCC2E5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8CDA55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44C7510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635F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635F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433AFB8" w14:textId="77777777" w:rsidR="00354861" w:rsidRPr="0098529F" w:rsidRDefault="00FA2A4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3D9E5A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219FB4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DF8A90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779A6A4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FAE2C1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512ECA84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94BDB7D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3E2FF74B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0B1C14BB" w14:textId="77777777" w:rsidR="00E678BB" w:rsidRPr="00354861" w:rsidRDefault="00FA2A4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D4A6A" w14:textId="77777777" w:rsidR="005D1C61" w:rsidRDefault="005D1C61">
      <w:r>
        <w:separator/>
      </w:r>
    </w:p>
  </w:footnote>
  <w:footnote w:type="continuationSeparator" w:id="0">
    <w:p w14:paraId="5AB37D86" w14:textId="77777777" w:rsidR="005D1C61" w:rsidRDefault="005D1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3C1BC5B5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EDAAFD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698B9C6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549E958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107C965C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E5FB463" wp14:editId="389835D2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6A1069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A86870D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5F7E06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168B1BA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876EC0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38ACC22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F8980CD" w14:textId="77777777" w:rsidR="009220EC" w:rsidRPr="00D84715" w:rsidRDefault="00FA2A4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91F1C46" w14:textId="77777777" w:rsidR="009220EC" w:rsidRDefault="00FA2A4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98CA78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404012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81C2BD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6A05616" w14:textId="77777777" w:rsidR="003D6D13" w:rsidRPr="00D84715" w:rsidRDefault="00FA2A4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0136B9F" w14:textId="77777777" w:rsidR="003D6D13" w:rsidRPr="00D84715" w:rsidRDefault="00FA2A4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414A699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74834BF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DD55A7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BCB00F7" w14:textId="77777777" w:rsidR="009220EC" w:rsidRPr="00D84715" w:rsidRDefault="00FA2A4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F0FB8A" w14:textId="77777777" w:rsidR="009220EC" w:rsidRPr="00D84715" w:rsidRDefault="00FA2A4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EEC80E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7DA2A5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9686CDC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CFBC4B2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1B5AF1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20BCC31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9A559E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777C90A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62500CD" w14:textId="77777777" w:rsidR="00E678BB" w:rsidRPr="00D84715" w:rsidRDefault="00FA2A4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2783C"/>
    <w:rsid w:val="00174324"/>
    <w:rsid w:val="001834E3"/>
    <w:rsid w:val="001F464D"/>
    <w:rsid w:val="00227630"/>
    <w:rsid w:val="00251951"/>
    <w:rsid w:val="002D5C29"/>
    <w:rsid w:val="002E0C76"/>
    <w:rsid w:val="002F2B80"/>
    <w:rsid w:val="00336CDD"/>
    <w:rsid w:val="0045166C"/>
    <w:rsid w:val="004555D3"/>
    <w:rsid w:val="004C74F7"/>
    <w:rsid w:val="004F6A0A"/>
    <w:rsid w:val="00572407"/>
    <w:rsid w:val="00587076"/>
    <w:rsid w:val="005D1C61"/>
    <w:rsid w:val="00675430"/>
    <w:rsid w:val="006D4928"/>
    <w:rsid w:val="007548B0"/>
    <w:rsid w:val="00796685"/>
    <w:rsid w:val="007F51E2"/>
    <w:rsid w:val="00832A1E"/>
    <w:rsid w:val="008F28FD"/>
    <w:rsid w:val="00906CA0"/>
    <w:rsid w:val="00953D22"/>
    <w:rsid w:val="00980087"/>
    <w:rsid w:val="009B6B29"/>
    <w:rsid w:val="009F3D9E"/>
    <w:rsid w:val="009F7FB7"/>
    <w:rsid w:val="00A10E0B"/>
    <w:rsid w:val="00B07843"/>
    <w:rsid w:val="00B52815"/>
    <w:rsid w:val="00B53C37"/>
    <w:rsid w:val="00C25F31"/>
    <w:rsid w:val="00C635FC"/>
    <w:rsid w:val="00D92255"/>
    <w:rsid w:val="00D937C0"/>
    <w:rsid w:val="00DA25E2"/>
    <w:rsid w:val="00E62DF9"/>
    <w:rsid w:val="00E8203D"/>
    <w:rsid w:val="00FA2A43"/>
    <w:rsid w:val="00FD33B7"/>
    <w:rsid w:val="00FE2B27"/>
    <w:rsid w:val="00FF1BC5"/>
    <w:rsid w:val="00F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FD9D8"/>
  <w15:docId w15:val="{A34E605A-FE04-4216-8536-7261B0B1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545475219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2019-09-26T15:14:03+00:00</SDDocDate>
    <elnewpapaerdate xmlns="276fb107-33e2-4c3f-bae8-9cd5efb2baae" xsi:nil="true"/>
    <SDHebDate xmlns="276fb107-33e2-4c3f-bae8-9cd5efb2baae">כ"ו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Props1.xml><?xml version="1.0" encoding="utf-8"?>
<ds:datastoreItem xmlns:ds="http://schemas.openxmlformats.org/officeDocument/2006/customXml" ds:itemID="{95E3D07F-27DE-442E-92B4-5CB35F8EA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FEB29-6E60-47ED-9390-DDA14F7C5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5</TotalTime>
  <Pages>2</Pages>
  <Words>384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רישוי טיפולית 2020.docx.</vt:lpstr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רישוי טיפולית 2020.docx.</dc:title>
  <dc:creator>Marina Paz</dc:creator>
  <cp:lastModifiedBy>חן כהן</cp:lastModifiedBy>
  <cp:revision>3</cp:revision>
  <dcterms:created xsi:type="dcterms:W3CDTF">2026-01-19T07:41:00Z</dcterms:created>
  <dcterms:modified xsi:type="dcterms:W3CDTF">2026-01-19T07:44:00Z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